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FFA" w:rsidRPr="003A3F79" w:rsidRDefault="00EF0AAD" w:rsidP="003A3F79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3A3F79">
        <w:rPr>
          <w:b/>
        </w:rPr>
        <w:t>POLS 1010 American Government</w:t>
      </w:r>
    </w:p>
    <w:p w:rsidR="00EF0AAD" w:rsidRDefault="00EF0AAD" w:rsidP="003A3F79">
      <w:pPr>
        <w:spacing w:after="0" w:line="240" w:lineRule="auto"/>
        <w:jc w:val="center"/>
      </w:pPr>
      <w:r>
        <w:t>Spring 2018</w:t>
      </w:r>
    </w:p>
    <w:p w:rsidR="00EF0AAD" w:rsidRDefault="00EF0AAD" w:rsidP="003A3F79">
      <w:pPr>
        <w:spacing w:after="0" w:line="240" w:lineRule="auto"/>
        <w:jc w:val="center"/>
      </w:pPr>
    </w:p>
    <w:p w:rsidR="00EF0AAD" w:rsidRDefault="00EF0AAD" w:rsidP="003A3F79">
      <w:pPr>
        <w:spacing w:after="0" w:line="240" w:lineRule="auto"/>
        <w:jc w:val="center"/>
      </w:pPr>
      <w:r>
        <w:t>Final Reflection Writing</w:t>
      </w:r>
    </w:p>
    <w:p w:rsidR="00EF0AAD" w:rsidRDefault="0028038C" w:rsidP="003A3F79">
      <w:pPr>
        <w:spacing w:after="0" w:line="240" w:lineRule="auto"/>
        <w:jc w:val="center"/>
      </w:pPr>
      <w:r>
        <w:t>Basic Requirements and Prompt</w:t>
      </w:r>
    </w:p>
    <w:p w:rsidR="00EF0AAD" w:rsidRDefault="00EF0AAD" w:rsidP="003A3F79">
      <w:pPr>
        <w:spacing w:after="0" w:line="240" w:lineRule="auto"/>
        <w:jc w:val="center"/>
      </w:pPr>
    </w:p>
    <w:p w:rsidR="00EF0AAD" w:rsidRPr="003A3F79" w:rsidRDefault="0028038C" w:rsidP="003A3F79">
      <w:pPr>
        <w:spacing w:after="0" w:line="240" w:lineRule="auto"/>
        <w:rPr>
          <w:i/>
        </w:rPr>
      </w:pPr>
      <w:r>
        <w:rPr>
          <w:i/>
        </w:rPr>
        <w:t>Basic Requirements</w:t>
      </w:r>
    </w:p>
    <w:p w:rsidR="00EF0AAD" w:rsidRDefault="00EF0AAD" w:rsidP="0080673E">
      <w:pPr>
        <w:spacing w:after="0" w:line="240" w:lineRule="auto"/>
      </w:pPr>
    </w:p>
    <w:p w:rsidR="00EF0AAD" w:rsidRDefault="00EF0AAD" w:rsidP="0080673E">
      <w:pPr>
        <w:spacing w:after="0" w:line="240" w:lineRule="auto"/>
      </w:pPr>
      <w:r>
        <w:t>No matter which prompt you choose, you will need to meet the following basic requirements:</w:t>
      </w:r>
    </w:p>
    <w:p w:rsidR="00EF0AAD" w:rsidRDefault="00EF0AAD" w:rsidP="0080673E">
      <w:pPr>
        <w:spacing w:after="0" w:line="240" w:lineRule="auto"/>
      </w:pPr>
    </w:p>
    <w:p w:rsidR="00EF0AAD" w:rsidRDefault="00EF0AAD" w:rsidP="00EF0AAD">
      <w:pPr>
        <w:spacing w:after="0" w:line="240" w:lineRule="auto"/>
      </w:pPr>
      <w:r>
        <w:t>1) It must be typewritten.</w:t>
      </w:r>
    </w:p>
    <w:p w:rsidR="00EF0AAD" w:rsidRDefault="00EF0AAD" w:rsidP="00EF0AAD">
      <w:pPr>
        <w:spacing w:after="0" w:line="240" w:lineRule="auto"/>
      </w:pPr>
      <w:r>
        <w:t>2) It should include 1-inch margins on all four sides.</w:t>
      </w:r>
    </w:p>
    <w:p w:rsidR="00EF0AAD" w:rsidRDefault="00EF0AAD" w:rsidP="00EF0AAD">
      <w:pPr>
        <w:spacing w:after="0" w:line="240" w:lineRule="auto"/>
      </w:pPr>
      <w:r>
        <w:t>3) 10- or 12-point font should be used.</w:t>
      </w:r>
    </w:p>
    <w:p w:rsidR="00EF0AAD" w:rsidRDefault="00EF0AAD" w:rsidP="00EF0AAD">
      <w:pPr>
        <w:spacing w:after="0" w:line="240" w:lineRule="auto"/>
      </w:pPr>
      <w:r>
        <w:t>4) It should be double-spaced.</w:t>
      </w:r>
    </w:p>
    <w:p w:rsidR="00EF0AAD" w:rsidRDefault="00EF0AAD" w:rsidP="00EF0AAD">
      <w:pPr>
        <w:spacing w:after="0" w:line="240" w:lineRule="auto"/>
      </w:pPr>
      <w:r>
        <w:t>5) It should be no less than 500 but no more than 750 words long.</w:t>
      </w:r>
    </w:p>
    <w:p w:rsidR="00EF0AAD" w:rsidRDefault="00EF0AAD" w:rsidP="00EF0AAD">
      <w:pPr>
        <w:spacing w:after="0" w:line="240" w:lineRule="auto"/>
      </w:pPr>
      <w:r>
        <w:t>6)</w:t>
      </w:r>
      <w:r w:rsidR="001A53D6">
        <w:t xml:space="preserve"> The submission must be either a .doc, </w:t>
      </w:r>
      <w:proofErr w:type="spellStart"/>
      <w:r w:rsidR="001A53D6">
        <w:t>docx</w:t>
      </w:r>
      <w:proofErr w:type="spellEnd"/>
      <w:r w:rsidR="001A53D6">
        <w:t xml:space="preserve">., </w:t>
      </w:r>
      <w:r w:rsidR="00484D08">
        <w:t xml:space="preserve">.pdf, </w:t>
      </w:r>
      <w:r w:rsidR="001A53D6">
        <w:t xml:space="preserve">or .rtf file. </w:t>
      </w:r>
      <w:r w:rsidR="00484D08">
        <w:t>Submitting a file of any other type will likely result in a grade of “0.”</w:t>
      </w:r>
    </w:p>
    <w:p w:rsidR="00484D08" w:rsidRPr="00484D08" w:rsidRDefault="00484D08" w:rsidP="00EF0AAD">
      <w:pPr>
        <w:spacing w:after="0" w:line="240" w:lineRule="auto"/>
        <w:rPr>
          <w:i/>
        </w:rPr>
      </w:pPr>
    </w:p>
    <w:p w:rsidR="00484D08" w:rsidRPr="00484D08" w:rsidRDefault="0028038C" w:rsidP="00EF0AAD">
      <w:pPr>
        <w:spacing w:after="0" w:line="240" w:lineRule="auto"/>
        <w:rPr>
          <w:i/>
        </w:rPr>
      </w:pPr>
      <w:r>
        <w:rPr>
          <w:i/>
        </w:rPr>
        <w:t>Prompt</w:t>
      </w:r>
    </w:p>
    <w:p w:rsidR="00484D08" w:rsidRDefault="00484D08" w:rsidP="00EF0AAD">
      <w:pPr>
        <w:spacing w:after="0" w:line="240" w:lineRule="auto"/>
      </w:pPr>
    </w:p>
    <w:p w:rsidR="00484D08" w:rsidRPr="00484D08" w:rsidRDefault="00484D08" w:rsidP="00EF0AAD">
      <w:pPr>
        <w:spacing w:after="0" w:line="240" w:lineRule="auto"/>
        <w:rPr>
          <w:u w:val="single"/>
        </w:rPr>
      </w:pPr>
      <w:r w:rsidRPr="00484D08">
        <w:rPr>
          <w:u w:val="single"/>
        </w:rPr>
        <w:t>Introduction</w:t>
      </w:r>
    </w:p>
    <w:p w:rsidR="00484D08" w:rsidRDefault="00484D08" w:rsidP="00EF0AAD">
      <w:pPr>
        <w:spacing w:after="0" w:line="240" w:lineRule="auto"/>
      </w:pPr>
    </w:p>
    <w:p w:rsidR="00484D08" w:rsidRDefault="00484D08" w:rsidP="00EF0AAD">
      <w:pPr>
        <w:spacing w:after="0" w:line="240" w:lineRule="auto"/>
      </w:pPr>
      <w:r w:rsidRPr="00484D08">
        <w:t xml:space="preserve">In James Madison’s </w:t>
      </w:r>
      <w:r w:rsidRPr="00484D08">
        <w:rPr>
          <w:i/>
        </w:rPr>
        <w:t>Federalist</w:t>
      </w:r>
      <w:r w:rsidRPr="00484D08">
        <w:t xml:space="preserve"> # 51, the author explains the need for 1) checks and balances between the branches of the national government; 2) federalism, which allows power to be shared between a national and various state governments; and 3) a whole lot of “parts, interests, and classes of citizens” across society as a whole. He focuses on three sets of relationships, then: 1) the relationships between the legislative, executive, and judicial branches of the national government; 2) the relationships between the national and state governments; and 3) the relationship between all those groups (“interests” and “classes”) that naturally pop up in a big place like the United States. Competition lies at the heart of each of these relationships. It is a vital feature of the republican design. That competition will protect us, Madison hopes, from the “violence of faction,” that most “dangerous vice,” the source of “instability, injustice,” “confusion,” and tyranny. </w:t>
      </w:r>
      <w:r w:rsidRPr="00484D08">
        <w:rPr>
          <w:i/>
        </w:rPr>
        <w:t>Federalist</w:t>
      </w:r>
      <w:r w:rsidRPr="00484D08">
        <w:t xml:space="preserve"> # 10 is entirely dedicated to explaining why faction is such a problem for “popular governments” (i.e. democracies) and how the “republican remedy” will work to solve it.</w:t>
      </w:r>
    </w:p>
    <w:p w:rsidR="00484D08" w:rsidRDefault="00484D08" w:rsidP="00EF0AAD">
      <w:pPr>
        <w:spacing w:after="0" w:line="240" w:lineRule="auto"/>
      </w:pPr>
    </w:p>
    <w:p w:rsidR="00484D08" w:rsidRDefault="00484D08" w:rsidP="00EF0AAD">
      <w:pPr>
        <w:spacing w:after="0" w:line="240" w:lineRule="auto"/>
      </w:pPr>
      <w:r>
        <w:t xml:space="preserve">Having read the vast bulk of a textbook that focuses on democratic deliberation, we’re going to think about Madison’s ideas, the government and politics we actually have, and the deliberation we’ve read so much about. </w:t>
      </w:r>
    </w:p>
    <w:p w:rsidR="00484D08" w:rsidRDefault="00484D08" w:rsidP="00EF0AAD">
      <w:pPr>
        <w:spacing w:after="0" w:line="240" w:lineRule="auto"/>
      </w:pPr>
    </w:p>
    <w:p w:rsidR="00484D08" w:rsidRPr="0028038C" w:rsidRDefault="0028038C" w:rsidP="00EF0AAD">
      <w:pPr>
        <w:spacing w:after="0" w:line="240" w:lineRule="auto"/>
        <w:rPr>
          <w:u w:val="single"/>
        </w:rPr>
      </w:pPr>
      <w:r w:rsidRPr="0028038C">
        <w:rPr>
          <w:u w:val="single"/>
        </w:rPr>
        <w:t>The Prompt</w:t>
      </w:r>
    </w:p>
    <w:p w:rsidR="00484D08" w:rsidRDefault="00484D08" w:rsidP="00EF0AAD">
      <w:pPr>
        <w:spacing w:after="0" w:line="240" w:lineRule="auto"/>
      </w:pPr>
    </w:p>
    <w:p w:rsidR="00484D08" w:rsidRDefault="00484D08" w:rsidP="00EF0AAD">
      <w:pPr>
        <w:spacing w:after="0" w:line="240" w:lineRule="auto"/>
      </w:pPr>
      <w:r w:rsidRPr="00484D08">
        <w:t>According to Madison, all of the following, combined as they are in the Constitution, ensure “the preservation of liberty” for the United States: 1) the tripartite division of powers within the national government, 2) the special relationships between the branches, and 3) the bicameralism of the legislature</w:t>
      </w:r>
      <w:r>
        <w:t xml:space="preserve">. How do these key features </w:t>
      </w:r>
      <w:r w:rsidR="0028038C" w:rsidRPr="0028038C">
        <w:rPr>
          <w:i/>
        </w:rPr>
        <w:t>taken together</w:t>
      </w:r>
      <w:r w:rsidR="0028038C">
        <w:t xml:space="preserve"> </w:t>
      </w:r>
      <w:r>
        <w:t>impact (encourage, discourage, shape, distort—what have you) democratic deli</w:t>
      </w:r>
      <w:r w:rsidR="0028038C">
        <w:t xml:space="preserve">beration in the United States? </w:t>
      </w:r>
    </w:p>
    <w:p w:rsidR="00484D08" w:rsidRDefault="00484D08" w:rsidP="00EF0AAD">
      <w:pPr>
        <w:spacing w:after="0" w:line="240" w:lineRule="auto"/>
      </w:pPr>
    </w:p>
    <w:p w:rsidR="00484D08" w:rsidRDefault="00484D08" w:rsidP="00EF0AAD">
      <w:pPr>
        <w:spacing w:after="0" w:line="240" w:lineRule="auto"/>
      </w:pPr>
    </w:p>
    <w:sectPr w:rsidR="00484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D"/>
    <w:rsid w:val="001A53D6"/>
    <w:rsid w:val="0028038C"/>
    <w:rsid w:val="003A3F79"/>
    <w:rsid w:val="00484D08"/>
    <w:rsid w:val="00673A1E"/>
    <w:rsid w:val="0080673E"/>
    <w:rsid w:val="009D3FFA"/>
    <w:rsid w:val="00E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7E877E-2B8C-46FE-9D99-49C26C65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rrett\AppData\Roaming\Microsoft\Templates\StandardDo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StandardDoc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</dc:creator>
  <cp:lastModifiedBy>Dekran, Rachel</cp:lastModifiedBy>
  <cp:revision>2</cp:revision>
  <dcterms:created xsi:type="dcterms:W3CDTF">2018-11-29T18:14:00Z</dcterms:created>
  <dcterms:modified xsi:type="dcterms:W3CDTF">2018-11-29T18:14:00Z</dcterms:modified>
</cp:coreProperties>
</file>